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237" w:tblpY="901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883"/>
        <w:gridCol w:w="1341"/>
        <w:gridCol w:w="1237"/>
        <w:gridCol w:w="262"/>
        <w:gridCol w:w="1404"/>
        <w:gridCol w:w="33"/>
        <w:gridCol w:w="3671"/>
      </w:tblGrid>
      <w:tr w:rsidR="005B3816" w14:paraId="3C7AC1F4" w14:textId="77777777" w:rsidTr="00155C52">
        <w:trPr>
          <w:cantSplit/>
          <w:trHeight w:val="67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CAF10" w14:textId="77777777" w:rsidR="005B3816" w:rsidRDefault="005B3816" w:rsidP="00497F6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042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3E4D2E0" w14:textId="77777777" w:rsidR="005B3816" w:rsidRPr="007449D9" w:rsidRDefault="005B3816" w:rsidP="00497F63">
            <w:pPr>
              <w:jc w:val="center"/>
              <w:rPr>
                <w:rFonts w:cs="Arial"/>
                <w:color w:val="000000"/>
                <w:spacing w:val="20"/>
                <w:sz w:val="18"/>
                <w:szCs w:val="18"/>
              </w:rPr>
            </w:pPr>
          </w:p>
        </w:tc>
      </w:tr>
      <w:tr w:rsidR="00371E73" w14:paraId="58F2EFA8" w14:textId="77777777" w:rsidTr="00A14C84">
        <w:trPr>
          <w:cantSplit/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6F7AAB" w14:textId="77777777" w:rsidR="00371E73" w:rsidRDefault="00371E73" w:rsidP="00497F63">
            <w:pPr>
              <w:pStyle w:val="Heading1"/>
              <w:rPr>
                <w:rFonts w:ascii="Trajan" w:hAnsi="Trajan"/>
                <w:b w:val="0"/>
                <w:noProof/>
                <w:sz w:val="16"/>
                <w:szCs w:val="16"/>
                <w:lang w:val="en-AU" w:eastAsia="en-AU"/>
              </w:rPr>
            </w:pPr>
          </w:p>
          <w:p w14:paraId="6BC1C178" w14:textId="77777777" w:rsidR="00155C52" w:rsidRPr="004A32BF" w:rsidRDefault="00155C52" w:rsidP="00155C52">
            <w:pPr>
              <w:rPr>
                <w:rFonts w:ascii="Adobe Garamond Pro Bold" w:hAnsi="Adobe Garamond Pro Bold"/>
                <w:lang w:val="en-AU" w:eastAsia="en-AU"/>
              </w:rPr>
            </w:pPr>
          </w:p>
          <w:p w14:paraId="03280026" w14:textId="77777777" w:rsidR="00371E73" w:rsidRPr="004A32BF" w:rsidRDefault="00371E73" w:rsidP="00497F63">
            <w:pPr>
              <w:pStyle w:val="Heading1"/>
              <w:rPr>
                <w:rFonts w:ascii="Adobe Garamond Pro Bold" w:hAnsi="Adobe Garamond Pro Bold"/>
              </w:rPr>
            </w:pPr>
            <w:r w:rsidRPr="004A32BF">
              <w:rPr>
                <w:rFonts w:ascii="Adobe Garamond Pro Bold" w:hAnsi="Adobe Garamond Pro Bold"/>
              </w:rPr>
              <w:t xml:space="preserve">Application for </w:t>
            </w:r>
            <w:r w:rsidR="00DF5C5C" w:rsidRPr="004A32BF">
              <w:rPr>
                <w:rFonts w:ascii="Adobe Garamond Pro Bold" w:hAnsi="Adobe Garamond Pro Bold"/>
              </w:rPr>
              <w:t>Change of Vessel Name</w:t>
            </w:r>
            <w:r w:rsidRPr="004A32BF">
              <w:rPr>
                <w:rFonts w:ascii="Adobe Garamond Pro Bold" w:hAnsi="Adobe Garamond Pro Bold"/>
              </w:rPr>
              <w:t xml:space="preserve"> </w:t>
            </w:r>
          </w:p>
          <w:p w14:paraId="309A667B" w14:textId="77777777" w:rsidR="00371E73" w:rsidRPr="004A32BF" w:rsidRDefault="003E6B7E" w:rsidP="00497F63">
            <w:pPr>
              <w:pStyle w:val="Heading1"/>
              <w:rPr>
                <w:rFonts w:ascii="Adobe Garamond Pro Bold" w:hAnsi="Adobe Garamond Pro Bold"/>
              </w:rPr>
            </w:pPr>
            <w:r w:rsidRPr="004A32BF">
              <w:rPr>
                <w:rFonts w:ascii="Adobe Garamond Pro Bold" w:hAnsi="Adobe Garamond Pro Bold"/>
              </w:rPr>
              <w:t>(FOR</w:t>
            </w:r>
            <w:r w:rsidR="00DF5C5C" w:rsidRPr="004A32BF">
              <w:rPr>
                <w:rFonts w:ascii="Adobe Garamond Pro Bold" w:hAnsi="Adobe Garamond Pro Bold"/>
              </w:rPr>
              <w:t>M N</w:t>
            </w:r>
            <w:r w:rsidR="00155C52" w:rsidRPr="004A32BF">
              <w:rPr>
                <w:rFonts w:ascii="Adobe Garamond Pro Bold" w:hAnsi="Adobe Garamond Pro Bold"/>
              </w:rPr>
              <w:t>MA</w:t>
            </w:r>
            <w:r w:rsidR="00C555DB" w:rsidRPr="004A32BF">
              <w:rPr>
                <w:rFonts w:ascii="Adobe Garamond Pro Bold" w:hAnsi="Adobe Garamond Pro Bold"/>
              </w:rPr>
              <w:t>-</w:t>
            </w:r>
            <w:r w:rsidR="00DF5C5C" w:rsidRPr="004A32BF">
              <w:rPr>
                <w:rFonts w:ascii="Adobe Garamond Pro Bold" w:hAnsi="Adobe Garamond Pro Bold"/>
              </w:rPr>
              <w:t>4</w:t>
            </w:r>
            <w:r w:rsidR="0011634C">
              <w:rPr>
                <w:rFonts w:ascii="Adobe Garamond Pro Bold" w:hAnsi="Adobe Garamond Pro Bold"/>
              </w:rPr>
              <w:t>_NAME</w:t>
            </w:r>
            <w:r w:rsidR="00C314C2">
              <w:rPr>
                <w:rFonts w:ascii="Adobe Garamond Pro Bold" w:hAnsi="Adobe Garamond Pro Bold"/>
              </w:rPr>
              <w:t>.</w:t>
            </w:r>
            <w:proofErr w:type="gramStart"/>
            <w:r w:rsidR="00C314C2">
              <w:rPr>
                <w:rFonts w:ascii="Adobe Garamond Pro Bold" w:hAnsi="Adobe Garamond Pro Bold"/>
              </w:rPr>
              <w:t>2018.Rev.</w:t>
            </w:r>
            <w:proofErr w:type="gramEnd"/>
            <w:r w:rsidR="00C314C2">
              <w:rPr>
                <w:rFonts w:ascii="Adobe Garamond Pro Bold" w:hAnsi="Adobe Garamond Pro Bold"/>
              </w:rPr>
              <w:t>0</w:t>
            </w:r>
            <w:r w:rsidR="00371E73" w:rsidRPr="004A32BF">
              <w:rPr>
                <w:rFonts w:ascii="Adobe Garamond Pro Bold" w:hAnsi="Adobe Garamond Pro Bold"/>
              </w:rPr>
              <w:t>)</w:t>
            </w:r>
          </w:p>
          <w:p w14:paraId="2E5A4AC3" w14:textId="77777777" w:rsidR="00371E73" w:rsidRDefault="00371E73" w:rsidP="00497F63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0A405F" w:rsidRPr="004A32BF" w14:paraId="229F68D2" w14:textId="77777777" w:rsidTr="00A14C84">
        <w:trPr>
          <w:trHeight w:val="135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</w:tcPr>
          <w:p w14:paraId="7AE0F18B" w14:textId="77777777" w:rsidR="000A405F" w:rsidRPr="004A32BF" w:rsidRDefault="009E0078" w:rsidP="003E6B7E">
            <w:pPr>
              <w:tabs>
                <w:tab w:val="left" w:pos="840"/>
                <w:tab w:val="center" w:pos="5088"/>
              </w:tabs>
              <w:jc w:val="center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1</w:t>
            </w:r>
            <w:r w:rsidR="000A405F"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. VESSEL’S PARTICULARS</w:t>
            </w:r>
          </w:p>
        </w:tc>
      </w:tr>
      <w:tr w:rsidR="00C6016B" w:rsidRPr="004A32BF" w14:paraId="38F06A4C" w14:textId="77777777" w:rsidTr="00A14C84">
        <w:trPr>
          <w:trHeight w:val="753"/>
        </w:trPr>
        <w:tc>
          <w:tcPr>
            <w:tcW w:w="2269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5884F590" w14:textId="77777777" w:rsidR="00C36D81" w:rsidRPr="004A32BF" w:rsidRDefault="00DF5C5C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Current </w:t>
            </w:r>
            <w:r w:rsidR="00C6016B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Vessel Name </w:t>
            </w:r>
          </w:p>
          <w:p w14:paraId="7FCD74C4" w14:textId="77777777" w:rsidR="00C6016B" w:rsidRPr="004A32BF" w:rsidRDefault="00C6016B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847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059325" w14:textId="77777777" w:rsidR="00C36D81" w:rsidRPr="004A32BF" w:rsidRDefault="00C6016B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Official Number</w:t>
            </w:r>
          </w:p>
          <w:p w14:paraId="58EAA35E" w14:textId="77777777" w:rsidR="00C6016B" w:rsidRPr="004A32BF" w:rsidRDefault="00C6016B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884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C8A3E71" w14:textId="77777777" w:rsidR="00C36D81" w:rsidRPr="004A32BF" w:rsidRDefault="00C6016B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IMO Number (if any)</w:t>
            </w:r>
          </w:p>
          <w:p w14:paraId="1E8A411B" w14:textId="77777777" w:rsidR="00C6016B" w:rsidRPr="004A32BF" w:rsidRDefault="00C6016B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0A405F" w:rsidRPr="004A32BF" w14:paraId="539540BE" w14:textId="77777777" w:rsidTr="00A14C84">
        <w:trPr>
          <w:trHeight w:val="24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</w:tcPr>
          <w:p w14:paraId="7A2AB601" w14:textId="77777777" w:rsidR="000A405F" w:rsidRPr="004A32BF" w:rsidRDefault="009E0078" w:rsidP="00497F63">
            <w:pPr>
              <w:jc w:val="center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2</w:t>
            </w:r>
            <w:r w:rsidR="000A405F"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 xml:space="preserve">. </w:t>
            </w:r>
            <w:r w:rsidR="00C36D81"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 xml:space="preserve"> NEW VESSEL NAME</w:t>
            </w:r>
          </w:p>
        </w:tc>
      </w:tr>
      <w:tr w:rsidR="005C78C6" w:rsidRPr="004A32BF" w14:paraId="52B81939" w14:textId="77777777" w:rsidTr="00A14C84">
        <w:trPr>
          <w:trHeight w:val="196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E1A6F2" w14:textId="77777777" w:rsidR="005C78C6" w:rsidRPr="004A32BF" w:rsidRDefault="00C36D81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List of Names (in order of preference)</w:t>
            </w:r>
          </w:p>
          <w:p w14:paraId="2ECE574D" w14:textId="77777777" w:rsidR="005C78C6" w:rsidRPr="004A32BF" w:rsidRDefault="00C36D81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1. </w:t>
            </w:r>
            <w:r w:rsidR="005C78C6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C78C6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="005C78C6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="005C78C6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="005C78C6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="005C78C6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="005C78C6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="005C78C6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="005C78C6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="005C78C6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  <w:p w14:paraId="3CF7E017" w14:textId="77777777" w:rsidR="003E6B7E" w:rsidRPr="004A32BF" w:rsidRDefault="003E6B7E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  <w:p w14:paraId="0C5CB843" w14:textId="77777777" w:rsidR="00C36D81" w:rsidRPr="004A32BF" w:rsidRDefault="00C36D81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2. 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  <w:p w14:paraId="5C159703" w14:textId="77777777" w:rsidR="00C36D81" w:rsidRPr="004A32BF" w:rsidRDefault="00C36D81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</w:p>
          <w:p w14:paraId="434F4287" w14:textId="77777777" w:rsidR="005C78C6" w:rsidRPr="004A32BF" w:rsidRDefault="00C36D81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3. 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590725" w:rsidRPr="004A32BF" w14:paraId="21E82B3C" w14:textId="77777777" w:rsidTr="00A14C84">
        <w:trPr>
          <w:trHeight w:val="2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</w:tcPr>
          <w:p w14:paraId="7BAC73EC" w14:textId="77777777" w:rsidR="00590725" w:rsidRPr="004A32BF" w:rsidRDefault="009E0078" w:rsidP="00497F63">
            <w:pPr>
              <w:jc w:val="center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b/>
                <w:sz w:val="18"/>
                <w:szCs w:val="18"/>
              </w:rPr>
              <w:t>3</w:t>
            </w:r>
            <w:r w:rsidR="002C6FC0" w:rsidRPr="004A32BF">
              <w:rPr>
                <w:rFonts w:ascii="Adobe Ming Std L" w:eastAsia="Adobe Ming Std L" w:hAnsi="Adobe Ming Std L" w:cs="Arial"/>
                <w:b/>
                <w:sz w:val="18"/>
                <w:szCs w:val="18"/>
              </w:rPr>
              <w:t>. APPLICANT</w:t>
            </w:r>
            <w:r w:rsidR="00590725" w:rsidRPr="004A32BF">
              <w:rPr>
                <w:rFonts w:ascii="Adobe Ming Std L" w:eastAsia="Adobe Ming Std L" w:hAnsi="Adobe Ming Std L" w:cs="Arial"/>
                <w:b/>
                <w:sz w:val="18"/>
                <w:szCs w:val="18"/>
              </w:rPr>
              <w:t>’S PARTICULARS</w:t>
            </w:r>
          </w:p>
        </w:tc>
      </w:tr>
      <w:tr w:rsidR="00590725" w:rsidRPr="004A32BF" w14:paraId="499DA2A9" w14:textId="77777777" w:rsidTr="005E470E">
        <w:trPr>
          <w:trHeight w:val="672"/>
        </w:trPr>
        <w:tc>
          <w:tcPr>
            <w:tcW w:w="1640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2CF5212" w14:textId="77777777" w:rsidR="00590725" w:rsidRPr="004A32BF" w:rsidRDefault="00590725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Full Name</w:t>
            </w:r>
          </w:p>
          <w:p w14:paraId="468C5BFF" w14:textId="77777777" w:rsidR="00590725" w:rsidRPr="004A32BF" w:rsidRDefault="00590725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493" w:type="pct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B22F37" w14:textId="77777777" w:rsidR="00590725" w:rsidRPr="004A32BF" w:rsidRDefault="00590725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>Passport/ID No.</w:t>
            </w:r>
          </w:p>
          <w:p w14:paraId="7BCA01D5" w14:textId="77777777" w:rsidR="00590725" w:rsidRPr="004A32BF" w:rsidRDefault="00590725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8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FB532B5" w14:textId="77777777" w:rsidR="00590725" w:rsidRPr="004A32BF" w:rsidRDefault="002C6FC0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proofErr w:type="gramStart"/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Email :</w:t>
            </w:r>
            <w:proofErr w:type="gramEnd"/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</w:t>
            </w:r>
          </w:p>
          <w:p w14:paraId="3566F3A4" w14:textId="77777777" w:rsidR="00590725" w:rsidRPr="004A32BF" w:rsidRDefault="00590725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2C6FC0" w:rsidRPr="004A32BF" w14:paraId="749BA83F" w14:textId="77777777" w:rsidTr="00A14C84">
        <w:trPr>
          <w:trHeight w:val="1092"/>
        </w:trPr>
        <w:tc>
          <w:tcPr>
            <w:tcW w:w="3133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3F75FD32" w14:textId="77777777" w:rsidR="002C6FC0" w:rsidRPr="004A32BF" w:rsidRDefault="002C6FC0" w:rsidP="00497F63">
            <w:pPr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Status of </w:t>
            </w:r>
            <w:proofErr w:type="gramStart"/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>Applicant :</w:t>
            </w:r>
            <w:proofErr w:type="gramEnd"/>
          </w:p>
          <w:p w14:paraId="2C7F2BCD" w14:textId="77777777" w:rsidR="00A6759A" w:rsidRPr="004A32BF" w:rsidRDefault="002C6FC0" w:rsidP="00497F63">
            <w:pPr>
              <w:tabs>
                <w:tab w:val="left" w:pos="5760"/>
              </w:tabs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FORMCHECKBOX </w:instrText>
            </w:r>
            <w:r w:rsidR="00FA66E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="00FA66E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Director of owning corporation    </w:t>
            </w:r>
          </w:p>
          <w:p w14:paraId="25C019A3" w14:textId="77777777" w:rsidR="002C6FC0" w:rsidRPr="004A32BF" w:rsidRDefault="002C6FC0" w:rsidP="00497F63">
            <w:pPr>
              <w:tabs>
                <w:tab w:val="left" w:pos="5760"/>
              </w:tabs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FORMCHECKBOX </w:instrText>
            </w:r>
            <w:r w:rsidR="00FA66E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="00FA66E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Secretary of owning corporation   </w:t>
            </w:r>
          </w:p>
          <w:p w14:paraId="55A4449A" w14:textId="77777777" w:rsidR="002C6FC0" w:rsidRPr="004A32BF" w:rsidRDefault="002C6FC0" w:rsidP="00E82E01">
            <w:pPr>
              <w:tabs>
                <w:tab w:val="left" w:pos="5760"/>
              </w:tabs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FORMCHECKBOX </w:instrText>
            </w:r>
            <w:r w:rsidR="00FA66ED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="00FA66ED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Authorised Person (Specify:    </w:t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  <w:u w:val="single"/>
              </w:rPr>
              <w:t xml:space="preserve"> </w:t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end"/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end"/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end"/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end"/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E82E01"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end"/>
            </w:r>
            <w:r w:rsidR="00E82E01" w:rsidRPr="00366EA0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9E89F3D" w14:textId="77777777" w:rsidR="002C6FC0" w:rsidRPr="004A32BF" w:rsidRDefault="002C6FC0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proofErr w:type="gramStart"/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Telephone :</w:t>
            </w:r>
            <w:proofErr w:type="gramEnd"/>
          </w:p>
          <w:p w14:paraId="0C31B218" w14:textId="77777777" w:rsidR="002C6FC0" w:rsidRPr="004A32BF" w:rsidRDefault="002C6FC0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  <w:p w14:paraId="6989E868" w14:textId="77777777" w:rsidR="002C6FC0" w:rsidRPr="004A32BF" w:rsidRDefault="002C6FC0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Fax: </w:t>
            </w:r>
          </w:p>
          <w:p w14:paraId="6AA5C5A1" w14:textId="77777777" w:rsidR="002C6FC0" w:rsidRPr="004A32BF" w:rsidRDefault="002C6FC0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590725" w:rsidRPr="004A32BF" w14:paraId="58259F11" w14:textId="77777777" w:rsidTr="00A14C84">
        <w:trPr>
          <w:trHeight w:val="181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927545" w14:textId="77777777" w:rsidR="00801E34" w:rsidRPr="004A32BF" w:rsidRDefault="00801E34" w:rsidP="00497F63">
            <w:pPr>
              <w:ind w:left="187"/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</w:p>
          <w:p w14:paraId="17A99FA0" w14:textId="77777777" w:rsidR="00590725" w:rsidRPr="004A32BF" w:rsidRDefault="00590725" w:rsidP="00497F63">
            <w:pPr>
              <w:ind w:left="187"/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/>
                <w:sz w:val="18"/>
                <w:szCs w:val="18"/>
              </w:rPr>
              <w:t xml:space="preserve">I, </w:t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instrText xml:space="preserve"> FORMTEXT </w:instrText>
            </w:r>
            <w:r w:rsidR="00FA66ED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</w:r>
            <w:r w:rsidR="00FA66ED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separate"/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end"/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begin">
                <w:ffData>
                  <w:name w:val="文字型38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separate"/>
            </w:r>
            <w:r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end"/>
            </w:r>
            <w:r w:rsidR="00366EA0"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begin">
                <w:ffData>
                  <w:name w:val="文字型38"/>
                  <w:enabled/>
                  <w:calcOnExit w:val="0"/>
                  <w:textInput/>
                </w:ffData>
              </w:fldChar>
            </w:r>
            <w:r w:rsidR="00366EA0"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instrText xml:space="preserve"> FORMTEXT </w:instrText>
            </w:r>
            <w:r w:rsidR="00366EA0"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</w:r>
            <w:r w:rsidR="00366EA0"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separate"/>
            </w:r>
            <w:r w:rsidR="00366EA0"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="00366EA0"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="00366EA0"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="00366EA0"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="00366EA0"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="00366EA0"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end"/>
            </w:r>
            <w:r w:rsidR="00366EA0"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begin">
                <w:ffData>
                  <w:name w:val="文字型38"/>
                  <w:enabled/>
                  <w:calcOnExit w:val="0"/>
                  <w:textInput/>
                </w:ffData>
              </w:fldChar>
            </w:r>
            <w:r w:rsidR="00366EA0"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instrText xml:space="preserve"> FORMTEXT </w:instrText>
            </w:r>
            <w:r w:rsidR="00366EA0"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</w:r>
            <w:r w:rsidR="00366EA0"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separate"/>
            </w:r>
            <w:r w:rsidR="00366EA0"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="00366EA0"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="00366EA0"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="00366EA0"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="00366EA0" w:rsidRPr="004A32BF">
              <w:rPr>
                <w:rFonts w:ascii="Adobe Ming Std L" w:eastAsia="Adobe Ming Std L" w:hAnsi="Adobe Ming Std L"/>
                <w:noProof/>
                <w:sz w:val="18"/>
                <w:szCs w:val="18"/>
                <w:u w:val="single"/>
              </w:rPr>
              <w:t> </w:t>
            </w:r>
            <w:r w:rsidR="00366EA0" w:rsidRPr="004A32BF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end"/>
            </w:r>
            <w:r w:rsidR="003E6B7E" w:rsidRPr="004A32BF">
              <w:rPr>
                <w:rFonts w:ascii="Adobe Ming Std L" w:eastAsia="Adobe Ming Std L" w:hAnsi="Adobe Ming Std L"/>
                <w:sz w:val="18"/>
                <w:szCs w:val="18"/>
              </w:rPr>
              <w:t>, hereby</w:t>
            </w:r>
            <w:r w:rsidR="00F666B5" w:rsidRPr="004A32BF">
              <w:rPr>
                <w:rFonts w:ascii="Adobe Ming Std L" w:eastAsia="Adobe Ming Std L" w:hAnsi="Adobe Ming Std L"/>
                <w:sz w:val="18"/>
                <w:szCs w:val="18"/>
              </w:rPr>
              <w:t xml:space="preserve"> apply to change the name of abovementioned vessel and</w:t>
            </w:r>
            <w:r w:rsidR="003E6B7E" w:rsidRPr="004A32BF">
              <w:rPr>
                <w:rFonts w:ascii="Adobe Ming Std L" w:eastAsia="Adobe Ming Std L" w:hAnsi="Adobe Ming Std L"/>
                <w:sz w:val="18"/>
                <w:szCs w:val="18"/>
              </w:rPr>
              <w:t xml:space="preserve"> declare</w:t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</w:rPr>
              <w:t xml:space="preserve"> that: </w:t>
            </w:r>
          </w:p>
          <w:p w14:paraId="615D8282" w14:textId="77777777" w:rsidR="00590725" w:rsidRPr="004A32BF" w:rsidRDefault="00590725" w:rsidP="00497F63">
            <w:pPr>
              <w:numPr>
                <w:ilvl w:val="0"/>
                <w:numId w:val="3"/>
              </w:numPr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/>
                <w:sz w:val="18"/>
                <w:szCs w:val="18"/>
              </w:rPr>
              <w:t xml:space="preserve">I am duly </w:t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  <w:lang w:val="en-GB"/>
              </w:rPr>
              <w:t>authorised</w:t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</w:rPr>
              <w:t xml:space="preserve"> to make this application;</w:t>
            </w:r>
          </w:p>
          <w:p w14:paraId="5B6496B5" w14:textId="77777777" w:rsidR="00C36D81" w:rsidRPr="004A32BF" w:rsidRDefault="00C36D81" w:rsidP="00497F63">
            <w:pPr>
              <w:numPr>
                <w:ilvl w:val="0"/>
                <w:numId w:val="3"/>
              </w:numPr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/>
                <w:sz w:val="18"/>
                <w:szCs w:val="18"/>
              </w:rPr>
              <w:t>Consent has been granted by the mortgagee/s (if any) for the change of name.</w:t>
            </w:r>
          </w:p>
          <w:p w14:paraId="3CF683A8" w14:textId="77777777" w:rsidR="00590725" w:rsidRPr="004A32BF" w:rsidRDefault="00C36D81" w:rsidP="004A32BF">
            <w:pPr>
              <w:numPr>
                <w:ilvl w:val="0"/>
                <w:numId w:val="3"/>
              </w:numPr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/>
                <w:sz w:val="18"/>
                <w:szCs w:val="18"/>
              </w:rPr>
              <w:t>The existing or</w:t>
            </w:r>
            <w:r w:rsidR="006E4103" w:rsidRPr="004A32BF">
              <w:rPr>
                <w:rFonts w:ascii="Adobe Ming Std L" w:eastAsia="Adobe Ming Std L" w:hAnsi="Adobe Ming Std L"/>
                <w:sz w:val="18"/>
                <w:szCs w:val="18"/>
              </w:rPr>
              <w:t>iginal C</w:t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</w:rPr>
              <w:t>ertificate</w:t>
            </w:r>
            <w:r w:rsidR="006E4103" w:rsidRPr="004A32BF">
              <w:rPr>
                <w:rFonts w:ascii="Adobe Ming Std L" w:eastAsia="Adobe Ming Std L" w:hAnsi="Adobe Ming Std L"/>
                <w:sz w:val="18"/>
                <w:szCs w:val="18"/>
              </w:rPr>
              <w:t xml:space="preserve"> of Registry</w:t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</w:rPr>
              <w:t xml:space="preserve"> shall be returned to N</w:t>
            </w:r>
            <w:r w:rsidR="00155C52" w:rsidRPr="004A32BF">
              <w:rPr>
                <w:rFonts w:ascii="Adobe Ming Std L" w:eastAsia="Adobe Ming Std L" w:hAnsi="Adobe Ming Std L"/>
                <w:sz w:val="18"/>
                <w:szCs w:val="18"/>
              </w:rPr>
              <w:t>auru Maritime Administration</w:t>
            </w:r>
            <w:r w:rsidRPr="004A32BF">
              <w:rPr>
                <w:rFonts w:ascii="Adobe Ming Std L" w:eastAsia="Adobe Ming Std L" w:hAnsi="Adobe Ming Std L"/>
                <w:sz w:val="18"/>
                <w:szCs w:val="18"/>
              </w:rPr>
              <w:t xml:space="preserve"> </w:t>
            </w:r>
          </w:p>
        </w:tc>
      </w:tr>
      <w:tr w:rsidR="00590725" w:rsidRPr="004A32BF" w14:paraId="0838C079" w14:textId="77777777" w:rsidTr="005E470E">
        <w:trPr>
          <w:trHeight w:val="1293"/>
        </w:trPr>
        <w:tc>
          <w:tcPr>
            <w:tcW w:w="2402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654439E" w14:textId="77777777" w:rsidR="00590725" w:rsidRPr="004A32BF" w:rsidRDefault="00CB06FF" w:rsidP="00497F63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eastAsia="zh-CN"/>
              </w:rPr>
            </w:pP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>Name and signature</w:t>
            </w:r>
            <w:r w:rsidR="00590725"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of</w:t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Applicant</w:t>
            </w:r>
            <w:r w:rsidR="00590725" w:rsidRPr="004A32BF">
              <w:rPr>
                <w:rFonts w:ascii="Adobe Ming Std L" w:eastAsia="Adobe Ming Std L" w:hAnsi="Adobe Ming Std L" w:cs="Arial"/>
                <w:sz w:val="18"/>
                <w:szCs w:val="18"/>
                <w:lang w:eastAsia="zh-CN"/>
              </w:rPr>
              <w:t>:</w:t>
            </w:r>
          </w:p>
          <w:p w14:paraId="59B2C237" w14:textId="77777777" w:rsidR="00590725" w:rsidRPr="004A32BF" w:rsidRDefault="00590725" w:rsidP="00497F63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end"/>
            </w:r>
          </w:p>
          <w:p w14:paraId="39D18C33" w14:textId="77777777" w:rsidR="00590725" w:rsidRPr="004A32BF" w:rsidRDefault="00590725" w:rsidP="00497F63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36FC60A9" w14:textId="77777777" w:rsidR="00590725" w:rsidRPr="004A32BF" w:rsidRDefault="00590725" w:rsidP="00497F63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Date: </w:t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end"/>
            </w: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                         Place: </w:t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separate"/>
            </w:r>
            <w:r w:rsidR="00B15D85"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 </w:t>
            </w:r>
            <w:r w:rsidR="00B15D85"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 </w:t>
            </w:r>
            <w:r w:rsidR="00B15D85"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 </w:t>
            </w:r>
            <w:r w:rsidR="00B15D85"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 </w:t>
            </w:r>
            <w:r w:rsidR="00B15D85"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598" w:type="pct"/>
            <w:gridSpan w:val="3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150EF6" w14:textId="77777777" w:rsidR="004A32BF" w:rsidRPr="004A32BF" w:rsidRDefault="00801E34" w:rsidP="00497F63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Address for courier of documents: </w:t>
            </w:r>
          </w:p>
          <w:p w14:paraId="41EBA57F" w14:textId="77777777" w:rsidR="00801E34" w:rsidRPr="004A32BF" w:rsidRDefault="00801E34" w:rsidP="00497F63">
            <w:pPr>
              <w:jc w:val="both"/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pP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separate"/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MS Gothic"/>
                <w:b/>
                <w:bCs/>
                <w:noProof/>
                <w:sz w:val="18"/>
                <w:szCs w:val="18"/>
              </w:rPr>
              <w:t> </w:t>
            </w:r>
            <w:r w:rsidRPr="004A32BF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043C9271" w14:textId="77777777" w:rsidR="00E82E01" w:rsidRDefault="00E82E01" w:rsidP="000A405F">
      <w:pPr>
        <w:pStyle w:val="Footer"/>
        <w:tabs>
          <w:tab w:val="clear" w:pos="4320"/>
          <w:tab w:val="clear" w:pos="8640"/>
        </w:tabs>
        <w:rPr>
          <w:rFonts w:ascii="Adobe Ming Std L" w:eastAsia="Adobe Ming Std L" w:hAnsi="Adobe Ming Std L"/>
          <w:sz w:val="16"/>
          <w:szCs w:val="16"/>
        </w:rPr>
      </w:pPr>
    </w:p>
    <w:p w14:paraId="22CA9A2C" w14:textId="77777777" w:rsidR="00CB06FF" w:rsidRPr="004A32BF" w:rsidRDefault="00CB06FF" w:rsidP="009E2927">
      <w:pPr>
        <w:pStyle w:val="Footer"/>
        <w:tabs>
          <w:tab w:val="clear" w:pos="4320"/>
          <w:tab w:val="clear" w:pos="8640"/>
        </w:tabs>
        <w:spacing w:line="240" w:lineRule="atLeast"/>
        <w:rPr>
          <w:rFonts w:ascii="Adobe Ming Std L" w:eastAsia="Adobe Ming Std L" w:hAnsi="Adobe Ming Std L"/>
          <w:sz w:val="16"/>
          <w:szCs w:val="16"/>
        </w:rPr>
      </w:pPr>
      <w:r w:rsidRPr="004A32BF">
        <w:rPr>
          <w:rFonts w:ascii="Adobe Ming Std L" w:eastAsia="Adobe Ming Std L" w:hAnsi="Adobe Ming Std L"/>
          <w:sz w:val="16"/>
          <w:szCs w:val="16"/>
        </w:rPr>
        <w:t>Documents to be submitted with this application:</w:t>
      </w:r>
    </w:p>
    <w:p w14:paraId="51894866" w14:textId="77777777" w:rsidR="004A32BF" w:rsidRDefault="00801E34" w:rsidP="009E2927">
      <w:pPr>
        <w:numPr>
          <w:ilvl w:val="0"/>
          <w:numId w:val="12"/>
        </w:numPr>
        <w:spacing w:after="120" w:line="240" w:lineRule="atLeast"/>
        <w:rPr>
          <w:rFonts w:ascii="Adobe Ming Std L" w:eastAsia="Adobe Ming Std L" w:hAnsi="Adobe Ming Std L"/>
          <w:sz w:val="16"/>
          <w:szCs w:val="16"/>
        </w:rPr>
      </w:pPr>
      <w:r w:rsidRPr="004A32BF">
        <w:rPr>
          <w:rFonts w:ascii="Adobe Ming Std L" w:eastAsia="Adobe Ming Std L" w:hAnsi="Adobe Ming Std L"/>
          <w:sz w:val="16"/>
          <w:szCs w:val="16"/>
        </w:rPr>
        <w:t>Supporting documents (</w:t>
      </w:r>
      <w:proofErr w:type="gramStart"/>
      <w:r w:rsidRPr="004A32BF">
        <w:rPr>
          <w:rFonts w:ascii="Adobe Ming Std L" w:eastAsia="Adobe Ming Std L" w:hAnsi="Adobe Ming Std L"/>
          <w:sz w:val="16"/>
          <w:szCs w:val="16"/>
        </w:rPr>
        <w:t>e.g.</w:t>
      </w:r>
      <w:proofErr w:type="gramEnd"/>
      <w:r w:rsidRPr="004A32BF">
        <w:rPr>
          <w:rFonts w:ascii="Adobe Ming Std L" w:eastAsia="Adobe Ming Std L" w:hAnsi="Adobe Ming Std L"/>
          <w:sz w:val="16"/>
          <w:szCs w:val="16"/>
        </w:rPr>
        <w:t xml:space="preserve"> POA) if applicant is an authorised person. </w:t>
      </w:r>
    </w:p>
    <w:p w14:paraId="1AAB56A9" w14:textId="77777777" w:rsidR="000C6FA3" w:rsidRPr="004A32BF" w:rsidRDefault="00C36D81" w:rsidP="009E2927">
      <w:pPr>
        <w:numPr>
          <w:ilvl w:val="0"/>
          <w:numId w:val="12"/>
        </w:numPr>
        <w:spacing w:after="120" w:line="240" w:lineRule="atLeast"/>
        <w:rPr>
          <w:rFonts w:ascii="Adobe Ming Std L" w:eastAsia="Adobe Ming Std L" w:hAnsi="Adobe Ming Std L"/>
          <w:sz w:val="16"/>
          <w:szCs w:val="16"/>
        </w:rPr>
      </w:pPr>
      <w:r w:rsidRPr="004A32BF">
        <w:rPr>
          <w:rFonts w:ascii="Adobe Ming Std L" w:eastAsia="Adobe Ming Std L" w:hAnsi="Adobe Ming Std L"/>
          <w:sz w:val="16"/>
          <w:szCs w:val="16"/>
        </w:rPr>
        <w:t xml:space="preserve">Letter of Consent from Mortgagee </w:t>
      </w:r>
      <w:r w:rsidR="006E4103" w:rsidRPr="004A32BF">
        <w:rPr>
          <w:rFonts w:ascii="Adobe Ming Std L" w:eastAsia="Adobe Ming Std L" w:hAnsi="Adobe Ming Std L"/>
          <w:sz w:val="16"/>
          <w:szCs w:val="16"/>
        </w:rPr>
        <w:t>(if any)</w:t>
      </w:r>
    </w:p>
    <w:p w14:paraId="3A28508F" w14:textId="77777777" w:rsidR="000C6FA3" w:rsidRPr="004A32BF" w:rsidRDefault="000C6FA3" w:rsidP="009E2927">
      <w:pPr>
        <w:spacing w:line="240" w:lineRule="atLeast"/>
        <w:jc w:val="both"/>
        <w:rPr>
          <w:rFonts w:ascii="Adobe Ming Std L" w:eastAsia="Adobe Ming Std L" w:hAnsi="Adobe Ming Std L"/>
          <w:sz w:val="16"/>
          <w:szCs w:val="16"/>
        </w:rPr>
      </w:pPr>
      <w:r w:rsidRPr="004A32BF">
        <w:rPr>
          <w:rFonts w:ascii="Adobe Ming Std L" w:eastAsia="Adobe Ming Std L" w:hAnsi="Adobe Ming Std L"/>
          <w:sz w:val="16"/>
          <w:szCs w:val="16"/>
        </w:rPr>
        <w:t xml:space="preserve">Related Forms: </w:t>
      </w:r>
    </w:p>
    <w:p w14:paraId="37A75C82" w14:textId="77777777" w:rsidR="000C6FA3" w:rsidRPr="004A32BF" w:rsidRDefault="000C6FA3" w:rsidP="009E2927">
      <w:pPr>
        <w:numPr>
          <w:ilvl w:val="0"/>
          <w:numId w:val="12"/>
        </w:numPr>
        <w:spacing w:after="120" w:line="240" w:lineRule="atLeast"/>
        <w:rPr>
          <w:rFonts w:ascii="Adobe Ming Std L" w:eastAsia="Adobe Ming Std L" w:hAnsi="Adobe Ming Std L"/>
          <w:sz w:val="16"/>
          <w:szCs w:val="16"/>
        </w:rPr>
      </w:pPr>
      <w:r w:rsidRPr="004A32BF">
        <w:rPr>
          <w:rFonts w:ascii="Adobe Ming Std L" w:eastAsia="Adobe Ming Std L" w:hAnsi="Adobe Ming Std L"/>
          <w:sz w:val="16"/>
          <w:szCs w:val="16"/>
        </w:rPr>
        <w:t>CSR FORM 2</w:t>
      </w:r>
    </w:p>
    <w:p w14:paraId="2A94C9E9" w14:textId="77777777" w:rsidR="001504B5" w:rsidRPr="004A32BF" w:rsidRDefault="001504B5" w:rsidP="001504B5">
      <w:pPr>
        <w:jc w:val="both"/>
        <w:rPr>
          <w:rFonts w:ascii="Adobe Ming Std L" w:eastAsia="Adobe Ming Std L" w:hAnsi="Adobe Ming Std L"/>
          <w:sz w:val="16"/>
          <w:szCs w:val="16"/>
        </w:rPr>
      </w:pPr>
      <w:r w:rsidRPr="004A32BF">
        <w:rPr>
          <w:rFonts w:ascii="Adobe Ming Std L" w:eastAsia="Adobe Ming Std L" w:hAnsi="Adobe Ming Std L"/>
          <w:sz w:val="16"/>
          <w:szCs w:val="16"/>
        </w:rPr>
        <w:t xml:space="preserve">Note: </w:t>
      </w:r>
    </w:p>
    <w:p w14:paraId="2912AB97" w14:textId="783F2625" w:rsidR="0095673D" w:rsidRPr="004A32BF" w:rsidRDefault="00177EA5" w:rsidP="004A32BF">
      <w:pPr>
        <w:ind w:left="360"/>
        <w:rPr>
          <w:rFonts w:ascii="Adobe Ming Std L" w:eastAsia="Adobe Ming Std L" w:hAnsi="Adobe Ming Std L"/>
          <w:sz w:val="16"/>
          <w:szCs w:val="16"/>
        </w:rPr>
      </w:pPr>
      <w:r w:rsidRPr="004A32BF">
        <w:rPr>
          <w:rFonts w:ascii="Adobe Ming Std L" w:eastAsia="Adobe Ming Std L" w:hAnsi="Adobe Ming Std L"/>
          <w:sz w:val="16"/>
          <w:szCs w:val="16"/>
        </w:rPr>
        <w:t xml:space="preserve">Check vessel name availability </w:t>
      </w:r>
      <w:r w:rsidR="002766D9">
        <w:rPr>
          <w:rFonts w:ascii="Adobe Ming Std L" w:eastAsia="Adobe Ming Std L" w:hAnsi="Adobe Ming Std L"/>
          <w:sz w:val="16"/>
          <w:szCs w:val="16"/>
        </w:rPr>
        <w:t xml:space="preserve">at </w:t>
      </w:r>
      <w:hyperlink r:id="rId10" w:history="1">
        <w:r w:rsidR="00FA66ED" w:rsidRPr="004A11E6">
          <w:rPr>
            <w:rStyle w:val="Hyperlink"/>
            <w:rFonts w:ascii="Adobe Ming Std L" w:eastAsia="Adobe Ming Std L" w:hAnsi="Adobe Ming Std L"/>
            <w:sz w:val="16"/>
            <w:szCs w:val="16"/>
          </w:rPr>
          <w:t>https://naurumaritime.co</w:t>
        </w:r>
        <w:r w:rsidR="00FA66ED" w:rsidRPr="004A11E6">
          <w:rPr>
            <w:rStyle w:val="Hyperlink"/>
            <w:rFonts w:ascii="Adobe Ming Std L" w:eastAsia="Adobe Ming Std L" w:hAnsi="Adobe Ming Std L"/>
            <w:sz w:val="16"/>
            <w:szCs w:val="16"/>
          </w:rPr>
          <w:t>m</w:t>
        </w:r>
        <w:r w:rsidR="00FA66ED" w:rsidRPr="004A11E6">
          <w:rPr>
            <w:rStyle w:val="Hyperlink"/>
            <w:rFonts w:ascii="Adobe Ming Std L" w:eastAsia="Adobe Ming Std L" w:hAnsi="Adobe Ming Std L"/>
            <w:sz w:val="16"/>
            <w:szCs w:val="16"/>
          </w:rPr>
          <w:t>/shipname</w:t>
        </w:r>
      </w:hyperlink>
      <w:r w:rsidR="002766D9">
        <w:rPr>
          <w:rFonts w:ascii="Adobe Ming Std L" w:eastAsia="Adobe Ming Std L" w:hAnsi="Adobe Ming Std L"/>
          <w:sz w:val="16"/>
          <w:szCs w:val="16"/>
        </w:rPr>
        <w:t xml:space="preserve">. </w:t>
      </w:r>
      <w:r w:rsidR="0095673D" w:rsidRPr="004A32BF">
        <w:rPr>
          <w:rFonts w:ascii="Adobe Ming Std L" w:eastAsia="Adobe Ming Std L" w:hAnsi="Adobe Ming Std L"/>
          <w:sz w:val="16"/>
          <w:szCs w:val="16"/>
        </w:rPr>
        <w:t>For assistance, please do not hesitate to contact your Re</w:t>
      </w:r>
      <w:r w:rsidR="00155C52" w:rsidRPr="004A32BF">
        <w:rPr>
          <w:rFonts w:ascii="Adobe Ming Std L" w:eastAsia="Adobe Ming Std L" w:hAnsi="Adobe Ming Std L"/>
          <w:sz w:val="16"/>
          <w:szCs w:val="16"/>
        </w:rPr>
        <w:t xml:space="preserve">gistration Agent or the </w:t>
      </w:r>
      <w:r w:rsidR="002766D9">
        <w:rPr>
          <w:rFonts w:ascii="Adobe Ming Std L" w:eastAsia="Adobe Ming Std L" w:hAnsi="Adobe Ming Std L"/>
          <w:sz w:val="16"/>
          <w:szCs w:val="16"/>
        </w:rPr>
        <w:t xml:space="preserve">Nauru Maritime </w:t>
      </w:r>
      <w:r w:rsidR="00155C52" w:rsidRPr="004A32BF">
        <w:rPr>
          <w:rFonts w:ascii="Adobe Ming Std L" w:eastAsia="Adobe Ming Std L" w:hAnsi="Adobe Ming Std L"/>
          <w:sz w:val="16"/>
          <w:szCs w:val="16"/>
        </w:rPr>
        <w:t>Administration</w:t>
      </w:r>
      <w:r w:rsidR="002766D9">
        <w:rPr>
          <w:rFonts w:ascii="Adobe Ming Std L" w:eastAsia="Adobe Ming Std L" w:hAnsi="Adobe Ming Std L"/>
          <w:sz w:val="16"/>
          <w:szCs w:val="16"/>
        </w:rPr>
        <w:t xml:space="preserve"> at</w:t>
      </w:r>
      <w:r w:rsidR="0095673D" w:rsidRPr="004A32BF">
        <w:rPr>
          <w:rFonts w:ascii="Adobe Ming Std L" w:eastAsia="Adobe Ming Std L" w:hAnsi="Adobe Ming Std L"/>
          <w:sz w:val="16"/>
          <w:szCs w:val="16"/>
        </w:rPr>
        <w:t xml:space="preserve"> </w:t>
      </w:r>
      <w:hyperlink r:id="rId11" w:history="1">
        <w:r w:rsidR="002766D9">
          <w:rPr>
            <w:rStyle w:val="Hyperlink"/>
            <w:rFonts w:ascii="Adobe Ming Std L" w:eastAsia="Adobe Ming Std L" w:hAnsi="Adobe Ming Std L" w:hint="eastAsia"/>
            <w:sz w:val="16"/>
            <w:szCs w:val="16"/>
          </w:rPr>
          <w:t>flag@naurumaritime.com</w:t>
        </w:r>
      </w:hyperlink>
      <w:r w:rsidR="002766D9">
        <w:rPr>
          <w:rFonts w:ascii="Adobe Ming Std L" w:eastAsia="Adobe Ming Std L" w:hAnsi="Adobe Ming Std L" w:hint="eastAsia"/>
          <w:sz w:val="16"/>
          <w:szCs w:val="16"/>
        </w:rPr>
        <w:t xml:space="preserve">.  </w:t>
      </w:r>
    </w:p>
    <w:sectPr w:rsidR="0095673D" w:rsidRPr="004A32BF" w:rsidSect="007C4DC9">
      <w:headerReference w:type="default" r:id="rId12"/>
      <w:footerReference w:type="even" r:id="rId13"/>
      <w:footerReference w:type="default" r:id="rId14"/>
      <w:pgSz w:w="11909" w:h="16834" w:code="9"/>
      <w:pgMar w:top="907" w:right="1440" w:bottom="1354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D4522" w14:textId="77777777" w:rsidR="00C51F00" w:rsidRDefault="00C51F00" w:rsidP="003D266D">
      <w:r>
        <w:separator/>
      </w:r>
    </w:p>
  </w:endnote>
  <w:endnote w:type="continuationSeparator" w:id="0">
    <w:p w14:paraId="213C5422" w14:textId="77777777" w:rsidR="00C51F00" w:rsidRDefault="00C51F00" w:rsidP="003D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jan">
    <w:altName w:val="Calibri"/>
    <w:panose1 w:val="00000000000000000000"/>
    <w:charset w:val="00"/>
    <w:family w:val="modern"/>
    <w:notTrueType/>
    <w:pitch w:val="variable"/>
    <w:sig w:usb0="A00000AF" w:usb1="4000000A" w:usb2="00000000" w:usb3="00000000" w:csb0="00000111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Ming Std L">
    <w:altName w:val="Yu Gothic"/>
    <w:panose1 w:val="00000000000000000000"/>
    <w:charset w:val="80"/>
    <w:family w:val="roman"/>
    <w:notTrueType/>
    <w:pitch w:val="variable"/>
    <w:sig w:usb0="00000000" w:usb1="1A0F1900" w:usb2="00000016" w:usb3="00000000" w:csb0="001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2B97" w14:textId="77777777" w:rsidR="00B15D85" w:rsidRDefault="00B15D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B0108F" w14:textId="77777777" w:rsidR="00B15D85" w:rsidRDefault="00B15D8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0ACF8" w14:textId="77777777" w:rsidR="00386EA3" w:rsidRDefault="00386EA3" w:rsidP="00E82E01">
    <w:pPr>
      <w:pStyle w:val="Footer"/>
      <w:ind w:right="360"/>
      <w:jc w:val="center"/>
      <w:rPr>
        <w:sz w:val="16"/>
        <w:szCs w:val="16"/>
      </w:rPr>
    </w:pPr>
  </w:p>
  <w:p w14:paraId="42829448" w14:textId="77777777" w:rsidR="00B15D85" w:rsidRPr="00CD0F9C" w:rsidRDefault="00C314C2" w:rsidP="00CD0F9C">
    <w:pPr>
      <w:pStyle w:val="Footer"/>
      <w:ind w:right="360"/>
      <w:rPr>
        <w:sz w:val="16"/>
        <w:szCs w:val="16"/>
      </w:rPr>
    </w:pPr>
    <w:r>
      <w:rPr>
        <w:rFonts w:ascii="Adobe Ming Std L" w:eastAsia="Adobe Ming Std L" w:hAnsi="Adobe Ming Std L"/>
        <w:sz w:val="16"/>
        <w:szCs w:val="16"/>
      </w:rPr>
      <w:tab/>
    </w:r>
    <w:r w:rsidR="00B15D85" w:rsidRPr="00386EA3">
      <w:rPr>
        <w:rFonts w:ascii="Adobe Ming Std L" w:eastAsia="Adobe Ming Std L" w:hAnsi="Adobe Ming Std L"/>
        <w:sz w:val="16"/>
        <w:szCs w:val="16"/>
      </w:rPr>
      <w:tab/>
    </w:r>
    <w:r w:rsidR="00B15D85">
      <w:rPr>
        <w:sz w:val="16"/>
        <w:szCs w:val="16"/>
      </w:rPr>
      <w:t xml:space="preserve">             </w:t>
    </w:r>
    <w:r w:rsidR="00B15D85" w:rsidRPr="00466038">
      <w:rPr>
        <w:sz w:val="16"/>
        <w:szCs w:val="16"/>
      </w:rPr>
      <w:t xml:space="preserve">Page </w:t>
    </w:r>
    <w:r w:rsidR="00B15D85" w:rsidRPr="00466038">
      <w:rPr>
        <w:sz w:val="16"/>
        <w:szCs w:val="16"/>
      </w:rPr>
      <w:fldChar w:fldCharType="begin"/>
    </w:r>
    <w:r w:rsidR="00B15D85" w:rsidRPr="00466038">
      <w:rPr>
        <w:sz w:val="16"/>
        <w:szCs w:val="16"/>
      </w:rPr>
      <w:instrText xml:space="preserve"> PAGE </w:instrText>
    </w:r>
    <w:r w:rsidR="00B15D85" w:rsidRPr="00466038">
      <w:rPr>
        <w:sz w:val="16"/>
        <w:szCs w:val="16"/>
      </w:rPr>
      <w:fldChar w:fldCharType="separate"/>
    </w:r>
    <w:r w:rsidR="004909D4">
      <w:rPr>
        <w:noProof/>
        <w:sz w:val="16"/>
        <w:szCs w:val="16"/>
      </w:rPr>
      <w:t>1</w:t>
    </w:r>
    <w:r w:rsidR="00B15D85" w:rsidRPr="00466038">
      <w:rPr>
        <w:sz w:val="16"/>
        <w:szCs w:val="16"/>
      </w:rPr>
      <w:fldChar w:fldCharType="end"/>
    </w:r>
    <w:r w:rsidR="00B15D85" w:rsidRPr="00466038">
      <w:rPr>
        <w:sz w:val="16"/>
        <w:szCs w:val="16"/>
      </w:rPr>
      <w:t xml:space="preserve"> of </w:t>
    </w:r>
    <w:r w:rsidR="00B15D85" w:rsidRPr="00466038">
      <w:rPr>
        <w:sz w:val="16"/>
        <w:szCs w:val="16"/>
      </w:rPr>
      <w:fldChar w:fldCharType="begin"/>
    </w:r>
    <w:r w:rsidR="00B15D85" w:rsidRPr="00466038">
      <w:rPr>
        <w:sz w:val="16"/>
        <w:szCs w:val="16"/>
      </w:rPr>
      <w:instrText xml:space="preserve"> NUMPAGES </w:instrText>
    </w:r>
    <w:r w:rsidR="00B15D85" w:rsidRPr="00466038">
      <w:rPr>
        <w:sz w:val="16"/>
        <w:szCs w:val="16"/>
      </w:rPr>
      <w:fldChar w:fldCharType="separate"/>
    </w:r>
    <w:r w:rsidR="004909D4">
      <w:rPr>
        <w:noProof/>
        <w:sz w:val="16"/>
        <w:szCs w:val="16"/>
      </w:rPr>
      <w:t>1</w:t>
    </w:r>
    <w:r w:rsidR="00B15D85" w:rsidRPr="00466038">
      <w:rPr>
        <w:sz w:val="16"/>
        <w:szCs w:val="16"/>
      </w:rPr>
      <w:fldChar w:fldCharType="end"/>
    </w:r>
  </w:p>
  <w:p w14:paraId="267F77A8" w14:textId="77777777" w:rsidR="00B15D85" w:rsidRDefault="00B15D85">
    <w:pPr>
      <w:pStyle w:val="Footer"/>
      <w:ind w:right="360"/>
      <w:rPr>
        <w:sz w:val="16"/>
        <w:szCs w:val="16"/>
      </w:rPr>
    </w:pPr>
  </w:p>
  <w:p w14:paraId="031E3849" w14:textId="77777777" w:rsidR="00B15D85" w:rsidRDefault="00B15D85">
    <w:pPr>
      <w:pStyle w:val="Footer"/>
      <w:ind w:right="360"/>
      <w:rPr>
        <w:sz w:val="16"/>
        <w:szCs w:val="16"/>
      </w:rPr>
    </w:pPr>
  </w:p>
  <w:p w14:paraId="3961EA3D" w14:textId="77777777" w:rsidR="00B15D85" w:rsidRDefault="00B15D85">
    <w:pPr>
      <w:pStyle w:val="Footer"/>
      <w:ind w:right="360"/>
      <w:rPr>
        <w:sz w:val="16"/>
        <w:szCs w:val="16"/>
      </w:rPr>
    </w:pPr>
  </w:p>
  <w:p w14:paraId="7C63F5F5" w14:textId="77777777" w:rsidR="00B15D85" w:rsidRDefault="00B15D85">
    <w:pPr>
      <w:pStyle w:val="Footer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D7F52" w14:textId="77777777" w:rsidR="00C51F00" w:rsidRDefault="00C51F00" w:rsidP="003D266D">
      <w:r>
        <w:separator/>
      </w:r>
    </w:p>
  </w:footnote>
  <w:footnote w:type="continuationSeparator" w:id="0">
    <w:p w14:paraId="0E370A1F" w14:textId="77777777" w:rsidR="00C51F00" w:rsidRDefault="00C51F00" w:rsidP="003D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8F4BC" w14:textId="77777777" w:rsidR="00ED5945" w:rsidRDefault="004909D4" w:rsidP="00ED5945">
    <w:pPr>
      <w:pStyle w:val="Header"/>
      <w:jc w:val="center"/>
    </w:pPr>
    <w:r>
      <w:rPr>
        <w:rFonts w:ascii="Trajan" w:hAnsi="Trajan"/>
        <w:b/>
        <w:noProof/>
        <w:sz w:val="16"/>
        <w:szCs w:val="16"/>
        <w:lang w:val="en-AU" w:eastAsia="en-AU"/>
      </w:rPr>
      <w:drawing>
        <wp:inline distT="0" distB="0" distL="0" distR="0" wp14:anchorId="68A31CBB" wp14:editId="54922B64">
          <wp:extent cx="4572000" cy="719455"/>
          <wp:effectExtent l="0" t="0" r="0" b="4445"/>
          <wp:docPr id="1" name="Picture 1" descr="HEADER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0686"/>
    <w:multiLevelType w:val="hybridMultilevel"/>
    <w:tmpl w:val="05B80685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4B747C"/>
    <w:multiLevelType w:val="hybridMultilevel"/>
    <w:tmpl w:val="EFF29856"/>
    <w:lvl w:ilvl="0" w:tplc="31387B9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" w15:restartNumberingAfterBreak="0">
    <w:nsid w:val="103740FD"/>
    <w:multiLevelType w:val="hybridMultilevel"/>
    <w:tmpl w:val="D07228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5ED692B"/>
    <w:multiLevelType w:val="hybridMultilevel"/>
    <w:tmpl w:val="D7C8B85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B26339A"/>
    <w:multiLevelType w:val="hybridMultilevel"/>
    <w:tmpl w:val="C5ECA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5B4E7E"/>
    <w:multiLevelType w:val="hybridMultilevel"/>
    <w:tmpl w:val="E8E8B1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E1C6E"/>
    <w:multiLevelType w:val="hybridMultilevel"/>
    <w:tmpl w:val="CD00F8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A1A2D8B"/>
    <w:multiLevelType w:val="hybridMultilevel"/>
    <w:tmpl w:val="F0C44EEE"/>
    <w:lvl w:ilvl="0" w:tplc="D5CC9534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A6CD6"/>
    <w:multiLevelType w:val="hybridMultilevel"/>
    <w:tmpl w:val="45C2A0C8"/>
    <w:lvl w:ilvl="0" w:tplc="D5CC9534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176888"/>
    <w:multiLevelType w:val="hybridMultilevel"/>
    <w:tmpl w:val="D57EFAFA"/>
    <w:lvl w:ilvl="0" w:tplc="0409000F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10" w15:restartNumberingAfterBreak="0">
    <w:nsid w:val="68990696"/>
    <w:multiLevelType w:val="hybridMultilevel"/>
    <w:tmpl w:val="BC9646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1B4C59"/>
    <w:multiLevelType w:val="hybridMultilevel"/>
    <w:tmpl w:val="6B0AD0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10"/>
  </w:num>
  <w:num w:numId="6">
    <w:abstractNumId w:val="11"/>
  </w:num>
  <w:num w:numId="7">
    <w:abstractNumId w:val="7"/>
  </w:num>
  <w:num w:numId="8">
    <w:abstractNumId w:val="2"/>
  </w:num>
  <w:num w:numId="9">
    <w:abstractNumId w:val="8"/>
  </w:num>
  <w:num w:numId="10">
    <w:abstractNumId w:val="6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T7+2hgNNyjjzX666LCvcpHikqvVci+qdF9lV7sZkCByZj6CL7HpmBFkZPmrp3GSSxWC0UxkQ1zQSoGvo/XRYw==" w:salt="vKwqzrWVJSuzuWiyXM7JUA==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2B0"/>
    <w:rsid w:val="0001173A"/>
    <w:rsid w:val="0006375B"/>
    <w:rsid w:val="00075294"/>
    <w:rsid w:val="000919A9"/>
    <w:rsid w:val="000A405F"/>
    <w:rsid w:val="000C2CD5"/>
    <w:rsid w:val="000C6FA3"/>
    <w:rsid w:val="0011634C"/>
    <w:rsid w:val="00120909"/>
    <w:rsid w:val="00133F57"/>
    <w:rsid w:val="001504B5"/>
    <w:rsid w:val="00152EEC"/>
    <w:rsid w:val="00155C52"/>
    <w:rsid w:val="001564F3"/>
    <w:rsid w:val="001660F6"/>
    <w:rsid w:val="001775E5"/>
    <w:rsid w:val="00177EA5"/>
    <w:rsid w:val="001919C4"/>
    <w:rsid w:val="001B65A7"/>
    <w:rsid w:val="001C7C7D"/>
    <w:rsid w:val="001D595F"/>
    <w:rsid w:val="001F76D6"/>
    <w:rsid w:val="0021773B"/>
    <w:rsid w:val="00220CE1"/>
    <w:rsid w:val="0022768B"/>
    <w:rsid w:val="00235C5E"/>
    <w:rsid w:val="0025745D"/>
    <w:rsid w:val="0026270E"/>
    <w:rsid w:val="002766D9"/>
    <w:rsid w:val="00287EFC"/>
    <w:rsid w:val="002A2EB3"/>
    <w:rsid w:val="002A59DC"/>
    <w:rsid w:val="002C6FC0"/>
    <w:rsid w:val="003232B0"/>
    <w:rsid w:val="0034622B"/>
    <w:rsid w:val="00366EA0"/>
    <w:rsid w:val="00371E73"/>
    <w:rsid w:val="00386EA3"/>
    <w:rsid w:val="003A15F1"/>
    <w:rsid w:val="003B0BA9"/>
    <w:rsid w:val="003B796D"/>
    <w:rsid w:val="003C3C73"/>
    <w:rsid w:val="003D266D"/>
    <w:rsid w:val="003E6B7E"/>
    <w:rsid w:val="003F541E"/>
    <w:rsid w:val="00402C7F"/>
    <w:rsid w:val="00447B1B"/>
    <w:rsid w:val="0046305E"/>
    <w:rsid w:val="00466038"/>
    <w:rsid w:val="004909D4"/>
    <w:rsid w:val="00497F63"/>
    <w:rsid w:val="004A29C9"/>
    <w:rsid w:val="004A32BF"/>
    <w:rsid w:val="004B34C5"/>
    <w:rsid w:val="004C0FF7"/>
    <w:rsid w:val="004D7559"/>
    <w:rsid w:val="004F03FE"/>
    <w:rsid w:val="00565E6C"/>
    <w:rsid w:val="00590725"/>
    <w:rsid w:val="005A68DE"/>
    <w:rsid w:val="005B3816"/>
    <w:rsid w:val="005C2745"/>
    <w:rsid w:val="005C78C6"/>
    <w:rsid w:val="005D7E83"/>
    <w:rsid w:val="005E470E"/>
    <w:rsid w:val="00617E88"/>
    <w:rsid w:val="006512F1"/>
    <w:rsid w:val="006B2FC5"/>
    <w:rsid w:val="006D74A7"/>
    <w:rsid w:val="006E4103"/>
    <w:rsid w:val="007070BC"/>
    <w:rsid w:val="00726336"/>
    <w:rsid w:val="007479CB"/>
    <w:rsid w:val="00751AC8"/>
    <w:rsid w:val="00755757"/>
    <w:rsid w:val="00793FC8"/>
    <w:rsid w:val="007A77D9"/>
    <w:rsid w:val="007C4DC9"/>
    <w:rsid w:val="007F6F94"/>
    <w:rsid w:val="00801E34"/>
    <w:rsid w:val="00805413"/>
    <w:rsid w:val="00817A95"/>
    <w:rsid w:val="0086192D"/>
    <w:rsid w:val="008743FB"/>
    <w:rsid w:val="008D688D"/>
    <w:rsid w:val="008E5B1E"/>
    <w:rsid w:val="008E7030"/>
    <w:rsid w:val="008F0878"/>
    <w:rsid w:val="00925DF5"/>
    <w:rsid w:val="0093235E"/>
    <w:rsid w:val="0095673D"/>
    <w:rsid w:val="0098760B"/>
    <w:rsid w:val="009A10DA"/>
    <w:rsid w:val="009C0101"/>
    <w:rsid w:val="009E0078"/>
    <w:rsid w:val="009E2927"/>
    <w:rsid w:val="00A14C84"/>
    <w:rsid w:val="00A16EDB"/>
    <w:rsid w:val="00A44519"/>
    <w:rsid w:val="00A6759A"/>
    <w:rsid w:val="00A719FB"/>
    <w:rsid w:val="00A75651"/>
    <w:rsid w:val="00A81AC8"/>
    <w:rsid w:val="00AC16DB"/>
    <w:rsid w:val="00AF5C55"/>
    <w:rsid w:val="00B15D85"/>
    <w:rsid w:val="00B43455"/>
    <w:rsid w:val="00B52B4B"/>
    <w:rsid w:val="00B74643"/>
    <w:rsid w:val="00BB5131"/>
    <w:rsid w:val="00BC3D20"/>
    <w:rsid w:val="00C314C2"/>
    <w:rsid w:val="00C36D81"/>
    <w:rsid w:val="00C51F00"/>
    <w:rsid w:val="00C555DB"/>
    <w:rsid w:val="00C6016B"/>
    <w:rsid w:val="00C713F6"/>
    <w:rsid w:val="00C853A8"/>
    <w:rsid w:val="00C91944"/>
    <w:rsid w:val="00C96C7A"/>
    <w:rsid w:val="00CB06FF"/>
    <w:rsid w:val="00CD0F9C"/>
    <w:rsid w:val="00CE47F6"/>
    <w:rsid w:val="00D169F2"/>
    <w:rsid w:val="00DF5C5C"/>
    <w:rsid w:val="00E10B61"/>
    <w:rsid w:val="00E1567C"/>
    <w:rsid w:val="00E1789B"/>
    <w:rsid w:val="00E43631"/>
    <w:rsid w:val="00E82E01"/>
    <w:rsid w:val="00EA34B9"/>
    <w:rsid w:val="00EA530F"/>
    <w:rsid w:val="00EA6765"/>
    <w:rsid w:val="00EB6360"/>
    <w:rsid w:val="00ED5945"/>
    <w:rsid w:val="00F31157"/>
    <w:rsid w:val="00F666B5"/>
    <w:rsid w:val="00F70DE8"/>
    <w:rsid w:val="00F7694A"/>
    <w:rsid w:val="00FA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FD8731"/>
  <w15:docId w15:val="{3A280B12-C2BC-47B5-81C6-AC1E3E7F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</w:rPr>
  </w:style>
  <w:style w:type="paragraph" w:styleId="Heading2">
    <w:name w:val="heading 2"/>
    <w:basedOn w:val="Normal"/>
    <w:next w:val="Normal"/>
    <w:qFormat/>
    <w:pPr>
      <w:keepNext/>
      <w:framePr w:hSpace="180" w:wrap="notBeside" w:hAnchor="margin" w:y="-2156"/>
      <w:jc w:val="center"/>
      <w:outlineLvl w:val="1"/>
    </w:pPr>
    <w:rPr>
      <w:rFonts w:cs="Arial"/>
      <w:b/>
      <w:sz w:val="32"/>
      <w:szCs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page" w:hAnchor="margin" w:xAlign="center" w:y="901"/>
      <w:jc w:val="center"/>
      <w:outlineLvl w:val="2"/>
    </w:pPr>
    <w:rPr>
      <w:b/>
      <w:bCs/>
      <w:sz w:val="20"/>
    </w:rPr>
  </w:style>
  <w:style w:type="paragraph" w:styleId="Heading8">
    <w:name w:val="heading 8"/>
    <w:basedOn w:val="Default"/>
    <w:next w:val="Default"/>
    <w:qFormat/>
    <w:pPr>
      <w:outlineLvl w:val="7"/>
    </w:pPr>
    <w:rPr>
      <w:rFonts w:cs="Times New Roman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BodyTextIndent">
    <w:name w:val="Body Text Indent"/>
    <w:basedOn w:val="Default"/>
    <w:next w:val="Default"/>
    <w:rPr>
      <w:rFonts w:cs="Times New Roman"/>
      <w:color w:val="auto"/>
      <w:sz w:val="20"/>
    </w:rPr>
  </w:style>
  <w:style w:type="paragraph" w:styleId="BodyText">
    <w:name w:val="Body Text"/>
    <w:basedOn w:val="Normal"/>
    <w:rsid w:val="00A81AC8"/>
    <w:pPr>
      <w:spacing w:after="120"/>
    </w:pPr>
  </w:style>
  <w:style w:type="character" w:styleId="Hyperlink">
    <w:name w:val="Hyperlink"/>
    <w:rsid w:val="00A81AC8"/>
    <w:rPr>
      <w:color w:val="0000FF"/>
      <w:u w:val="single"/>
    </w:rPr>
  </w:style>
  <w:style w:type="paragraph" w:styleId="Header">
    <w:name w:val="header"/>
    <w:basedOn w:val="Normal"/>
    <w:rsid w:val="00CD0F9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86EA3"/>
    <w:rPr>
      <w:rFonts w:ascii="Arial" w:hAnsi="Arial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366E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66EA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A66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A66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0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lag@naurumaritime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naurumaritime.com/shipnam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.chong\AppData\Local\Microsoft\Windows\Temporary%20Internet%20Files\OLK5C23\formR4revis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9CA957C533D4681F820D16FF8069F" ma:contentTypeVersion="9" ma:contentTypeDescription="Create a new document." ma:contentTypeScope="" ma:versionID="aafeeec1379c83befb56badc23480ef6">
  <xsd:schema xmlns:xsd="http://www.w3.org/2001/XMLSchema" xmlns:xs="http://www.w3.org/2001/XMLSchema" xmlns:p="http://schemas.microsoft.com/office/2006/metadata/properties" xmlns:ns2="0fde6113-e8aa-45e5-af93-b5ef9e4f4404" targetNamespace="http://schemas.microsoft.com/office/2006/metadata/properties" ma:root="true" ma:fieldsID="7401d8a66861f216deb96116b563e922" ns2:_="">
    <xsd:import namespace="0fde6113-e8aa-45e5-af93-b5ef9e4f44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e6113-e8aa-45e5-af93-b5ef9e4f4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654566-1700-4855-9629-0334211AC5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F2086E-0831-41CC-9DBC-29285F1AD4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5DDD9D-F34C-4F1B-8018-060362992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e6113-e8aa-45e5-af93-b5ef9e4f44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formR4revised</Template>
  <TotalTime>3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>MCS (FE) PTE LTD</Company>
  <LinksUpToDate>false</LinksUpToDate>
  <CharactersWithSpaces>1876</CharactersWithSpaces>
  <SharedDoc>false</SharedDoc>
  <HLinks>
    <vt:vector size="24" baseType="variant">
      <vt:variant>
        <vt:i4>7405640</vt:i4>
      </vt:variant>
      <vt:variant>
        <vt:i4>81</vt:i4>
      </vt:variant>
      <vt:variant>
        <vt:i4>0</vt:i4>
      </vt:variant>
      <vt:variant>
        <vt:i4>5</vt:i4>
      </vt:variant>
      <vt:variant>
        <vt:lpwstr>mailto:flag@naurumaritime.com</vt:lpwstr>
      </vt:variant>
      <vt:variant>
        <vt:lpwstr/>
      </vt:variant>
      <vt:variant>
        <vt:i4>5177348</vt:i4>
      </vt:variant>
      <vt:variant>
        <vt:i4>78</vt:i4>
      </vt:variant>
      <vt:variant>
        <vt:i4>0</vt:i4>
      </vt:variant>
      <vt:variant>
        <vt:i4>5</vt:i4>
      </vt:variant>
      <vt:variant>
        <vt:lpwstr>http://www.naurumaritime.com/</vt:lpwstr>
      </vt:variant>
      <vt:variant>
        <vt:lpwstr/>
      </vt:variant>
      <vt:variant>
        <vt:i4>7405640</vt:i4>
      </vt:variant>
      <vt:variant>
        <vt:i4>5</vt:i4>
      </vt:variant>
      <vt:variant>
        <vt:i4>0</vt:i4>
      </vt:variant>
      <vt:variant>
        <vt:i4>5</vt:i4>
      </vt:variant>
      <vt:variant>
        <vt:lpwstr>mailto:flag@naurumaritime.com</vt:lpwstr>
      </vt:variant>
      <vt:variant>
        <vt:lpwstr/>
      </vt:variant>
      <vt:variant>
        <vt:i4>5177348</vt:i4>
      </vt:variant>
      <vt:variant>
        <vt:i4>2</vt:i4>
      </vt:variant>
      <vt:variant>
        <vt:i4>0</vt:i4>
      </vt:variant>
      <vt:variant>
        <vt:i4>5</vt:i4>
      </vt:variant>
      <vt:variant>
        <vt:lpwstr>http://www.naurumaritime.com/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Niue Ship Registry</dc:creator>
  <cp:lastModifiedBy>Henry Lam</cp:lastModifiedBy>
  <cp:revision>3</cp:revision>
  <cp:lastPrinted>2018-07-14T03:28:00Z</cp:lastPrinted>
  <dcterms:created xsi:type="dcterms:W3CDTF">2018-07-23T06:20:00Z</dcterms:created>
  <dcterms:modified xsi:type="dcterms:W3CDTF">2025-04-22T07:02:00Z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0x010100D209CA957C533D4681F820D16FF8069F</vt:lpwstr>
  </property>
</Properties>
</file>